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" w:lineRule="exact"/>
        <w:rPr>
          <w:rFonts w:ascii="仿宋" w:hAnsi="仿宋" w:eastAsia="仿宋"/>
          <w:sz w:val="28"/>
          <w:szCs w:val="28"/>
        </w:rPr>
      </w:pPr>
      <w:bookmarkStart w:id="0" w:name="_GoBack"/>
      <w:bookmarkEnd w:id="0"/>
    </w:p>
    <w:p>
      <w:pPr>
        <w:spacing w:line="20" w:lineRule="exact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 w:cs="Times New Roman"/>
          <w:sz w:val="24"/>
          <w:szCs w:val="24"/>
        </w:rPr>
      </w:pPr>
      <w:r>
        <w:rPr>
          <w:rFonts w:ascii="仿宋" w:hAnsi="仿宋" w:eastAsia="仿宋"/>
          <w:bCs/>
          <w:sz w:val="28"/>
          <w:szCs w:val="28"/>
        </w:rPr>
        <w:t>附件2</w:t>
      </w:r>
      <w:r>
        <w:rPr>
          <w:rFonts w:hint="eastAsia" w:ascii="仿宋" w:hAnsi="仿宋" w:eastAsia="仿宋"/>
          <w:bCs/>
          <w:sz w:val="28"/>
          <w:szCs w:val="28"/>
        </w:rPr>
        <w:t>：</w:t>
      </w:r>
    </w:p>
    <w:p>
      <w:pPr>
        <w:jc w:val="center"/>
        <w:rPr>
          <w:rFonts w:ascii="仿宋" w:hAnsi="仿宋" w:eastAsia="仿宋" w:cs="Times New Roman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外科药学培训班（广州第四期）</w:t>
      </w:r>
      <w:r>
        <w:rPr>
          <w:rFonts w:ascii="仿宋" w:hAnsi="仿宋" w:eastAsia="仿宋" w:cs="Times New Roman"/>
          <w:b/>
          <w:color w:val="000000"/>
          <w:sz w:val="32"/>
          <w:szCs w:val="32"/>
        </w:rPr>
        <w:t>学员申请表</w:t>
      </w:r>
    </w:p>
    <w:p>
      <w:pPr>
        <w:jc w:val="center"/>
        <w:rPr>
          <w:rFonts w:ascii="仿宋" w:hAnsi="仿宋" w:eastAsia="仿宋" w:cs="Times New Roman"/>
          <w:bCs/>
          <w:color w:val="000000"/>
          <w:sz w:val="24"/>
          <w:szCs w:val="24"/>
        </w:rPr>
      </w:pPr>
    </w:p>
    <w:p>
      <w:pPr>
        <w:jc w:val="right"/>
        <w:rPr>
          <w:rFonts w:ascii="仿宋" w:hAnsi="仿宋" w:eastAsia="仿宋" w:cs="Times New Roman"/>
          <w:bCs/>
          <w:color w:val="000000"/>
          <w:sz w:val="24"/>
          <w:szCs w:val="24"/>
          <w:u w:val="single"/>
        </w:rPr>
      </w:pPr>
      <w:r>
        <w:rPr>
          <w:rFonts w:ascii="仿宋" w:hAnsi="仿宋" w:eastAsia="仿宋" w:cs="Times New Roman"/>
          <w:bCs/>
          <w:color w:val="000000"/>
          <w:sz w:val="24"/>
          <w:szCs w:val="24"/>
        </w:rPr>
        <w:t>填表日期：   年   月  日</w:t>
      </w:r>
    </w:p>
    <w:tbl>
      <w:tblPr>
        <w:tblStyle w:val="6"/>
        <w:tblW w:w="105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7"/>
        <w:gridCol w:w="463"/>
        <w:gridCol w:w="725"/>
        <w:gridCol w:w="659"/>
        <w:gridCol w:w="760"/>
        <w:gridCol w:w="709"/>
        <w:gridCol w:w="423"/>
        <w:gridCol w:w="852"/>
        <w:gridCol w:w="1134"/>
        <w:gridCol w:w="991"/>
        <w:gridCol w:w="285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atLeast"/>
          <w:jc w:val="center"/>
        </w:trPr>
        <w:tc>
          <w:tcPr>
            <w:tcW w:w="14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59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出生</w:t>
            </w: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专业职称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vMerge w:val="restart"/>
            <w:vAlign w:val="center"/>
          </w:tcPr>
          <w:p>
            <w:pPr>
              <w:ind w:left="91" w:hanging="91" w:hangingChars="38"/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大一寸彩照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4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身份证</w:t>
            </w:r>
          </w:p>
        </w:tc>
        <w:tc>
          <w:tcPr>
            <w:tcW w:w="260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工作</w:t>
            </w: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年限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vMerge w:val="continue"/>
            <w:vAlign w:val="center"/>
          </w:tcPr>
          <w:p>
            <w:pPr>
              <w:widowControl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4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手机电话</w:t>
            </w:r>
          </w:p>
        </w:tc>
        <w:tc>
          <w:tcPr>
            <w:tcW w:w="260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368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vMerge w:val="continue"/>
            <w:vAlign w:val="center"/>
          </w:tcPr>
          <w:p>
            <w:pPr>
              <w:widowControl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4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选送单位</w:t>
            </w:r>
          </w:p>
        </w:tc>
        <w:tc>
          <w:tcPr>
            <w:tcW w:w="260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单位所在城市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vMerge w:val="continue"/>
            <w:vAlign w:val="center"/>
          </w:tcPr>
          <w:p>
            <w:pPr>
              <w:widowControl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4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9126" w:type="dxa"/>
            <w:gridSpan w:val="11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4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9126" w:type="dxa"/>
            <w:gridSpan w:val="11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4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医院级别</w:t>
            </w:r>
          </w:p>
        </w:tc>
        <w:tc>
          <w:tcPr>
            <w:tcW w:w="4591" w:type="dxa"/>
            <w:gridSpan w:val="7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A.三级医院  B.二级医院  C.其他</w:t>
            </w:r>
          </w:p>
        </w:tc>
        <w:tc>
          <w:tcPr>
            <w:tcW w:w="2125" w:type="dxa"/>
            <w:gridSpan w:val="2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本人之前是否报过名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4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现岗位</w:t>
            </w:r>
          </w:p>
        </w:tc>
        <w:tc>
          <w:tcPr>
            <w:tcW w:w="9126" w:type="dxa"/>
            <w:gridSpan w:val="11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A.临床药师  B.门诊药房  C.住院药房  D.静脉配置  E.药库  F.审方药师 G.其他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920" w:type="dxa"/>
            <w:gridSpan w:val="2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学历、学校、专业</w:t>
            </w:r>
          </w:p>
        </w:tc>
        <w:tc>
          <w:tcPr>
            <w:tcW w:w="8663" w:type="dxa"/>
            <w:gridSpan w:val="10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7" w:hRule="atLeast"/>
          <w:jc w:val="center"/>
        </w:trPr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工作简历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（起至年月）</w:t>
            </w:r>
          </w:p>
        </w:tc>
        <w:tc>
          <w:tcPr>
            <w:tcW w:w="8663" w:type="dxa"/>
            <w:gridSpan w:val="10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7" w:hRule="atLeast"/>
          <w:jc w:val="center"/>
        </w:trPr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从事临床药学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工作实践情况</w:t>
            </w:r>
          </w:p>
        </w:tc>
        <w:tc>
          <w:tcPr>
            <w:tcW w:w="8663" w:type="dxa"/>
            <w:gridSpan w:val="10"/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5" w:hRule="atLeast"/>
          <w:jc w:val="center"/>
        </w:trPr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已发表的论文、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著作及科研情况</w:t>
            </w:r>
          </w:p>
        </w:tc>
        <w:tc>
          <w:tcPr>
            <w:tcW w:w="8663" w:type="dxa"/>
            <w:gridSpan w:val="10"/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  <w:jc w:val="center"/>
        </w:trPr>
        <w:tc>
          <w:tcPr>
            <w:tcW w:w="5196" w:type="dxa"/>
            <w:gridSpan w:val="7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选送单位（医院）意见：</w:t>
            </w:r>
          </w:p>
          <w:p>
            <w:pPr>
              <w:ind w:firstLine="2280" w:firstLineChars="9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ind w:firstLine="2280" w:firstLineChars="9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签名（盖章）：</w:t>
            </w:r>
          </w:p>
          <w:p>
            <w:pPr>
              <w:ind w:firstLine="2640" w:firstLineChars="110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年     月     日</w:t>
            </w:r>
          </w:p>
        </w:tc>
        <w:tc>
          <w:tcPr>
            <w:tcW w:w="5387" w:type="dxa"/>
            <w:gridSpan w:val="5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培训班录取意见：</w:t>
            </w:r>
          </w:p>
          <w:p>
            <w:pPr>
              <w:ind w:firstLine="2040" w:firstLineChars="8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签名（盖章）：广东省药学会</w:t>
            </w:r>
          </w:p>
          <w:p>
            <w:pPr>
              <w:ind w:firstLine="2520" w:firstLineChars="10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年     月     日</w:t>
            </w:r>
          </w:p>
        </w:tc>
      </w:tr>
    </w:tbl>
    <w:p>
      <w:pPr>
        <w:rPr>
          <w:rFonts w:ascii="仿宋" w:hAnsi="仿宋" w:eastAsia="仿宋"/>
          <w:bCs/>
          <w:sz w:val="28"/>
          <w:szCs w:val="28"/>
        </w:rPr>
      </w:pPr>
    </w:p>
    <w:sectPr>
      <w:pgSz w:w="11906" w:h="16838"/>
      <w:pgMar w:top="1418" w:right="1440" w:bottom="141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VjYTZiNWU4ZGRlZjBiODNkM2Y1Y2I0NDM5MDBhODgifQ=="/>
  </w:docVars>
  <w:rsids>
    <w:rsidRoot w:val="000A76B3"/>
    <w:rsid w:val="000A76B3"/>
    <w:rsid w:val="001242B7"/>
    <w:rsid w:val="001C484F"/>
    <w:rsid w:val="001D16D5"/>
    <w:rsid w:val="001E4ACD"/>
    <w:rsid w:val="00277246"/>
    <w:rsid w:val="002A6A79"/>
    <w:rsid w:val="003142EF"/>
    <w:rsid w:val="003D2D86"/>
    <w:rsid w:val="003E0D7B"/>
    <w:rsid w:val="0042187F"/>
    <w:rsid w:val="00437E08"/>
    <w:rsid w:val="004423B5"/>
    <w:rsid w:val="004D08BB"/>
    <w:rsid w:val="00575306"/>
    <w:rsid w:val="005F744F"/>
    <w:rsid w:val="00655477"/>
    <w:rsid w:val="00687B7B"/>
    <w:rsid w:val="006A0BCA"/>
    <w:rsid w:val="006E28BA"/>
    <w:rsid w:val="00775386"/>
    <w:rsid w:val="0077569A"/>
    <w:rsid w:val="00780903"/>
    <w:rsid w:val="00890157"/>
    <w:rsid w:val="008D4E8E"/>
    <w:rsid w:val="008F21C0"/>
    <w:rsid w:val="00A62A35"/>
    <w:rsid w:val="00AA451E"/>
    <w:rsid w:val="00B04433"/>
    <w:rsid w:val="00B32B94"/>
    <w:rsid w:val="00B4629C"/>
    <w:rsid w:val="00C0413C"/>
    <w:rsid w:val="00C33B0F"/>
    <w:rsid w:val="00C8040D"/>
    <w:rsid w:val="00C90BEC"/>
    <w:rsid w:val="00CE2AD0"/>
    <w:rsid w:val="00D14662"/>
    <w:rsid w:val="00D65D48"/>
    <w:rsid w:val="00DD0748"/>
    <w:rsid w:val="00DD7422"/>
    <w:rsid w:val="00E524E7"/>
    <w:rsid w:val="00E92609"/>
    <w:rsid w:val="00F4485B"/>
    <w:rsid w:val="00F61C28"/>
    <w:rsid w:val="00FC547A"/>
    <w:rsid w:val="00FD4BF0"/>
    <w:rsid w:val="51DB3DF7"/>
    <w:rsid w:val="76CE0524"/>
    <w:rsid w:val="7DBE8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1 字符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angx\Desktop\&#20170;&#26085;&#22788;&#29702;\231103\&#22806;&#31185;&#33647;&#23398;&#22521;&#35757;&#29677;&#25307;&#29983;&#36890;&#30693;&#65288;&#24191;&#24030;&#31532;&#22235;&#26399;&#65289;-&#20197;&#27492;&#20026;&#20934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外科药学培训班招生通知（广州第四期）-以此为准.dotx</Template>
  <Pages>4</Pages>
  <Words>304</Words>
  <Characters>1739</Characters>
  <Lines>14</Lines>
  <Paragraphs>4</Paragraphs>
  <TotalTime>10</TotalTime>
  <ScaleCrop>false</ScaleCrop>
  <LinksUpToDate>false</LinksUpToDate>
  <CharactersWithSpaces>2039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2023-11-06T01:24:00Z</dcterms:created>
  <dc:creator>xq yang</dc:creator>
  <cp:lastModifiedBy>yangx</cp:lastModifiedBy>
  <cp:lastPrinted>2023-11-07T07:28:00Z</cp:lastPrinted>
  <dcterms:modified xsi:type="dcterms:W3CDTF">2023-11-08T12:09:42Z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9306E8F22626513A9E504465E884AF74_42</vt:lpwstr>
  </property>
</Properties>
</file>